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CEEACA"/>
  <w:body>
    <w:p w14:paraId="59A54732">
      <w:pPr>
        <w:spacing w:line="320" w:lineRule="exact"/>
        <w:ind w:left="708" w:hanging="708" w:hangingChars="300"/>
        <w:rPr>
          <w:rFonts w:hint="eastAsia" w:ascii="方正小标宋简体" w:hAnsi="宋体" w:eastAsia="方正小标宋简体"/>
          <w:bCs/>
          <w:w w:val="95"/>
          <w:sz w:val="44"/>
          <w:szCs w:val="44"/>
        </w:rPr>
      </w:pPr>
      <w:r>
        <w:rPr>
          <w:rFonts w:hint="eastAsia"/>
          <w:sz w:val="24"/>
          <w:lang w:val="en-US" w:eastAsia="zh-CN"/>
        </w:rPr>
        <w:t>附件3-1</w:t>
      </w:r>
    </w:p>
    <w:p w14:paraId="525842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 w:cs="Times New Roman"/>
          <w:sz w:val="44"/>
          <w:szCs w:val="44"/>
          <w:lang w:eastAsia="zh-CN"/>
        </w:rPr>
        <w:t>张家港市</w:t>
      </w:r>
      <w:r>
        <w:rPr>
          <w:rFonts w:hint="eastAsia" w:ascii="方正小标宋简体" w:hAnsi="宋体" w:eastAsia="方正小标宋简体" w:cs="Times New Roman"/>
          <w:sz w:val="44"/>
          <w:szCs w:val="44"/>
        </w:rPr>
        <w:t>困难</w:t>
      </w:r>
      <w:r>
        <w:rPr>
          <w:rFonts w:hint="eastAsia" w:ascii="方正小标宋简体" w:hAnsi="宋体" w:eastAsia="方正小标宋简体"/>
          <w:sz w:val="44"/>
          <w:szCs w:val="44"/>
        </w:rPr>
        <w:t>残疾人生活补贴对象年审情况</w:t>
      </w:r>
    </w:p>
    <w:p w14:paraId="717BA9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  <w:lang w:val="en-US" w:eastAsia="zh-CN"/>
        </w:rPr>
        <w:t>申报确认</w:t>
      </w:r>
      <w:r>
        <w:rPr>
          <w:rFonts w:hint="eastAsia" w:ascii="方正小标宋简体" w:hAnsi="宋体" w:eastAsia="方正小标宋简体"/>
          <w:sz w:val="44"/>
          <w:szCs w:val="44"/>
        </w:rPr>
        <w:t>表</w:t>
      </w:r>
    </w:p>
    <w:p w14:paraId="4C1A0E5D">
      <w:pPr>
        <w:rPr>
          <w:rFonts w:hint="eastAsia"/>
          <w:sz w:val="28"/>
          <w:szCs w:val="28"/>
        </w:rPr>
      </w:pPr>
    </w:p>
    <w:p w14:paraId="06EB89F9">
      <w:pPr>
        <w:rPr>
          <w:rFonts w:hint="eastAsia"/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姓名</w:t>
      </w:r>
      <w:r>
        <w:rPr>
          <w:rFonts w:hint="eastAsia"/>
          <w:sz w:val="28"/>
          <w:szCs w:val="28"/>
          <w:u w:val="single"/>
        </w:rPr>
        <w:t xml:space="preserve">             </w:t>
      </w:r>
      <w:r>
        <w:rPr>
          <w:rFonts w:hint="eastAsia"/>
          <w:sz w:val="28"/>
          <w:szCs w:val="28"/>
        </w:rPr>
        <w:t>补贴类别</w:t>
      </w:r>
      <w:r>
        <w:rPr>
          <w:rFonts w:hint="eastAsia"/>
          <w:sz w:val="28"/>
          <w:szCs w:val="28"/>
          <w:u w:val="single"/>
        </w:rPr>
        <w:t xml:space="preserve">              </w:t>
      </w:r>
    </w:p>
    <w:tbl>
      <w:tblPr>
        <w:tblStyle w:val="9"/>
        <w:tblW w:w="9193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6"/>
        <w:gridCol w:w="853"/>
        <w:gridCol w:w="1537"/>
        <w:gridCol w:w="1094"/>
        <w:gridCol w:w="1717"/>
        <w:gridCol w:w="3066"/>
      </w:tblGrid>
      <w:tr w14:paraId="318206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926" w:type="dxa"/>
            <w:vMerge w:val="restart"/>
            <w:noWrap w:val="0"/>
            <w:vAlign w:val="center"/>
          </w:tcPr>
          <w:p w14:paraId="4E748D95">
            <w:pPr>
              <w:widowControl/>
              <w:spacing w:line="260" w:lineRule="exact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  <w:t>补贴人员经济状况</w:t>
            </w:r>
          </w:p>
        </w:tc>
        <w:tc>
          <w:tcPr>
            <w:tcW w:w="2390" w:type="dxa"/>
            <w:gridSpan w:val="2"/>
            <w:noWrap/>
            <w:vAlign w:val="center"/>
          </w:tcPr>
          <w:p w14:paraId="4938BB31">
            <w:pPr>
              <w:widowControl/>
              <w:spacing w:line="260" w:lineRule="exact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项  目</w:t>
            </w:r>
          </w:p>
        </w:tc>
        <w:tc>
          <w:tcPr>
            <w:tcW w:w="2811" w:type="dxa"/>
            <w:gridSpan w:val="2"/>
            <w:tcBorders>
              <w:right w:val="single" w:color="auto" w:sz="12" w:space="0"/>
            </w:tcBorders>
            <w:noWrap/>
            <w:vAlign w:val="center"/>
          </w:tcPr>
          <w:p w14:paraId="6A81C670">
            <w:pPr>
              <w:widowControl/>
              <w:spacing w:line="260" w:lineRule="exact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个人（家庭）填写</w:t>
            </w:r>
          </w:p>
        </w:tc>
        <w:tc>
          <w:tcPr>
            <w:tcW w:w="3066" w:type="dxa"/>
            <w:tcBorders>
              <w:left w:val="single" w:color="auto" w:sz="12" w:space="0"/>
            </w:tcBorders>
            <w:noWrap/>
            <w:vAlign w:val="center"/>
          </w:tcPr>
          <w:p w14:paraId="250DA4ED">
            <w:pPr>
              <w:widowControl/>
              <w:spacing w:line="260" w:lineRule="exact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核实结果</w:t>
            </w:r>
          </w:p>
        </w:tc>
      </w:tr>
      <w:tr w14:paraId="79393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926" w:type="dxa"/>
            <w:vMerge w:val="continue"/>
            <w:noWrap w:val="0"/>
            <w:vAlign w:val="center"/>
          </w:tcPr>
          <w:p w14:paraId="0B412B2C">
            <w:pPr>
              <w:widowControl/>
              <w:spacing w:line="260" w:lineRule="exact"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2390" w:type="dxa"/>
            <w:gridSpan w:val="2"/>
            <w:noWrap w:val="0"/>
            <w:vAlign w:val="center"/>
          </w:tcPr>
          <w:p w14:paraId="4B872371">
            <w:pPr>
              <w:widowControl/>
              <w:spacing w:line="260" w:lineRule="exact"/>
              <w:jc w:val="center"/>
              <w:rPr>
                <w:rFonts w:hint="default" w:hAnsi="宋体" w:eastAsia="仿宋_GB2312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hAnsi="宋体" w:cs="宋体"/>
                <w:kern w:val="0"/>
                <w:sz w:val="21"/>
                <w:szCs w:val="21"/>
              </w:rPr>
              <w:t>工资</w:t>
            </w:r>
            <w:r>
              <w:rPr>
                <w:rFonts w:hint="eastAsia" w:hAnsi="宋体" w:cs="宋体"/>
                <w:kern w:val="0"/>
                <w:sz w:val="21"/>
                <w:szCs w:val="21"/>
                <w:lang w:val="en-US" w:eastAsia="zh-CN"/>
              </w:rPr>
              <w:t>性收入</w:t>
            </w:r>
          </w:p>
        </w:tc>
        <w:tc>
          <w:tcPr>
            <w:tcW w:w="2811" w:type="dxa"/>
            <w:gridSpan w:val="2"/>
            <w:tcBorders>
              <w:right w:val="single" w:color="auto" w:sz="12" w:space="0"/>
            </w:tcBorders>
            <w:noWrap w:val="0"/>
            <w:vAlign w:val="center"/>
          </w:tcPr>
          <w:p w14:paraId="272CD637">
            <w:pPr>
              <w:widowControl/>
              <w:spacing w:line="260" w:lineRule="exact"/>
              <w:jc w:val="center"/>
              <w:rPr>
                <w:rFonts w:hAnsi="宋体" w:cs="宋体"/>
                <w:kern w:val="0"/>
                <w:sz w:val="21"/>
                <w:szCs w:val="21"/>
              </w:rPr>
            </w:pPr>
          </w:p>
        </w:tc>
        <w:tc>
          <w:tcPr>
            <w:tcW w:w="3066" w:type="dxa"/>
            <w:tcBorders>
              <w:left w:val="single" w:color="auto" w:sz="12" w:space="0"/>
            </w:tcBorders>
            <w:noWrap/>
            <w:vAlign w:val="center"/>
          </w:tcPr>
          <w:p w14:paraId="5EC898C8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</w:tr>
      <w:tr w14:paraId="163049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926" w:type="dxa"/>
            <w:vMerge w:val="continue"/>
            <w:noWrap w:val="0"/>
            <w:vAlign w:val="center"/>
          </w:tcPr>
          <w:p w14:paraId="110F38CE">
            <w:pPr>
              <w:widowControl/>
              <w:spacing w:line="260" w:lineRule="exact"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2390" w:type="dxa"/>
            <w:gridSpan w:val="2"/>
            <w:noWrap w:val="0"/>
            <w:vAlign w:val="center"/>
          </w:tcPr>
          <w:p w14:paraId="13E476FB">
            <w:pPr>
              <w:widowControl/>
              <w:spacing w:line="260" w:lineRule="exact"/>
              <w:jc w:val="center"/>
              <w:rPr>
                <w:rFonts w:hint="default" w:hAnsi="宋体" w:eastAsia="仿宋_GB2312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hAnsi="宋体" w:cs="宋体"/>
                <w:kern w:val="0"/>
                <w:sz w:val="21"/>
                <w:szCs w:val="21"/>
                <w:lang w:val="en-US" w:eastAsia="zh-CN"/>
              </w:rPr>
              <w:t>经营性收入</w:t>
            </w:r>
          </w:p>
        </w:tc>
        <w:tc>
          <w:tcPr>
            <w:tcW w:w="2811" w:type="dxa"/>
            <w:gridSpan w:val="2"/>
            <w:tcBorders>
              <w:right w:val="single" w:color="auto" w:sz="12" w:space="0"/>
            </w:tcBorders>
            <w:noWrap w:val="0"/>
            <w:vAlign w:val="center"/>
          </w:tcPr>
          <w:p w14:paraId="01527C5E">
            <w:pPr>
              <w:widowControl/>
              <w:spacing w:line="260" w:lineRule="exact"/>
              <w:jc w:val="center"/>
              <w:rPr>
                <w:rFonts w:hAnsi="宋体" w:cs="宋体"/>
                <w:kern w:val="0"/>
                <w:sz w:val="21"/>
                <w:szCs w:val="21"/>
              </w:rPr>
            </w:pPr>
          </w:p>
        </w:tc>
        <w:tc>
          <w:tcPr>
            <w:tcW w:w="3066" w:type="dxa"/>
            <w:tcBorders>
              <w:left w:val="single" w:color="auto" w:sz="12" w:space="0"/>
            </w:tcBorders>
            <w:noWrap/>
            <w:vAlign w:val="center"/>
          </w:tcPr>
          <w:p w14:paraId="527FC826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</w:tr>
      <w:tr w14:paraId="588DE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926" w:type="dxa"/>
            <w:vMerge w:val="continue"/>
            <w:noWrap w:val="0"/>
            <w:vAlign w:val="center"/>
          </w:tcPr>
          <w:p w14:paraId="604CA679">
            <w:pPr>
              <w:widowControl/>
              <w:spacing w:line="260" w:lineRule="exact"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2390" w:type="dxa"/>
            <w:gridSpan w:val="2"/>
            <w:noWrap w:val="0"/>
            <w:vAlign w:val="center"/>
          </w:tcPr>
          <w:p w14:paraId="784B8834">
            <w:pPr>
              <w:widowControl/>
              <w:spacing w:line="260" w:lineRule="exact"/>
              <w:jc w:val="center"/>
              <w:rPr>
                <w:rFonts w:hint="default" w:hAnsi="宋体" w:eastAsia="仿宋_GB2312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hAnsi="宋体" w:cs="宋体"/>
                <w:kern w:val="0"/>
                <w:sz w:val="21"/>
                <w:szCs w:val="21"/>
                <w:lang w:val="en-US" w:eastAsia="zh-CN"/>
              </w:rPr>
              <w:t>房屋租赁、集体财产收入等财产净收入</w:t>
            </w:r>
          </w:p>
        </w:tc>
        <w:tc>
          <w:tcPr>
            <w:tcW w:w="2811" w:type="dxa"/>
            <w:gridSpan w:val="2"/>
            <w:tcBorders>
              <w:right w:val="single" w:color="auto" w:sz="12" w:space="0"/>
            </w:tcBorders>
            <w:noWrap w:val="0"/>
            <w:vAlign w:val="center"/>
          </w:tcPr>
          <w:p w14:paraId="416177A6">
            <w:pPr>
              <w:widowControl/>
              <w:spacing w:line="260" w:lineRule="exact"/>
              <w:jc w:val="center"/>
              <w:rPr>
                <w:rFonts w:hAnsi="宋体" w:cs="宋体"/>
                <w:kern w:val="0"/>
                <w:sz w:val="21"/>
                <w:szCs w:val="21"/>
              </w:rPr>
            </w:pPr>
          </w:p>
        </w:tc>
        <w:tc>
          <w:tcPr>
            <w:tcW w:w="3066" w:type="dxa"/>
            <w:tcBorders>
              <w:left w:val="single" w:color="auto" w:sz="12" w:space="0"/>
            </w:tcBorders>
            <w:noWrap/>
            <w:vAlign w:val="center"/>
          </w:tcPr>
          <w:p w14:paraId="77EEF735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</w:tr>
      <w:tr w14:paraId="12F89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6" w:type="dxa"/>
            <w:vMerge w:val="continue"/>
            <w:noWrap w:val="0"/>
            <w:vAlign w:val="center"/>
          </w:tcPr>
          <w:p w14:paraId="3E7DA386">
            <w:pPr>
              <w:widowControl/>
              <w:spacing w:line="260" w:lineRule="exact"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2390" w:type="dxa"/>
            <w:gridSpan w:val="2"/>
            <w:noWrap w:val="0"/>
            <w:vAlign w:val="center"/>
          </w:tcPr>
          <w:p w14:paraId="2438F44B">
            <w:pPr>
              <w:widowControl/>
              <w:spacing w:line="260" w:lineRule="exact"/>
              <w:jc w:val="center"/>
              <w:rPr>
                <w:rFonts w:hint="eastAsia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hAnsi="宋体" w:cs="宋体"/>
                <w:kern w:val="0"/>
                <w:sz w:val="21"/>
                <w:szCs w:val="21"/>
                <w:lang w:eastAsia="zh-CN"/>
              </w:rPr>
              <w:t>基本</w:t>
            </w:r>
            <w:r>
              <w:rPr>
                <w:rFonts w:hint="eastAsia" w:hAnsi="宋体" w:cs="宋体"/>
                <w:kern w:val="0"/>
                <w:sz w:val="21"/>
                <w:szCs w:val="21"/>
              </w:rPr>
              <w:t>养老金、退休金</w:t>
            </w:r>
          </w:p>
        </w:tc>
        <w:tc>
          <w:tcPr>
            <w:tcW w:w="2811" w:type="dxa"/>
            <w:gridSpan w:val="2"/>
            <w:tcBorders>
              <w:right w:val="single" w:color="auto" w:sz="12" w:space="0"/>
            </w:tcBorders>
            <w:noWrap w:val="0"/>
            <w:vAlign w:val="center"/>
          </w:tcPr>
          <w:p w14:paraId="66C4634B">
            <w:pPr>
              <w:widowControl/>
              <w:spacing w:line="260" w:lineRule="exact"/>
              <w:jc w:val="center"/>
              <w:rPr>
                <w:rFonts w:hAnsi="宋体" w:cs="宋体"/>
                <w:kern w:val="0"/>
                <w:sz w:val="21"/>
                <w:szCs w:val="21"/>
              </w:rPr>
            </w:pPr>
          </w:p>
        </w:tc>
        <w:tc>
          <w:tcPr>
            <w:tcW w:w="3066" w:type="dxa"/>
            <w:tcBorders>
              <w:left w:val="single" w:color="auto" w:sz="12" w:space="0"/>
            </w:tcBorders>
            <w:noWrap/>
            <w:vAlign w:val="center"/>
          </w:tcPr>
          <w:p w14:paraId="13E2004A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</w:tr>
      <w:tr w14:paraId="4CFA2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926" w:type="dxa"/>
            <w:vMerge w:val="continue"/>
            <w:noWrap w:val="0"/>
            <w:vAlign w:val="center"/>
          </w:tcPr>
          <w:p w14:paraId="7A5AF10A">
            <w:pPr>
              <w:widowControl/>
              <w:spacing w:line="260" w:lineRule="exact"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2390" w:type="dxa"/>
            <w:gridSpan w:val="2"/>
            <w:noWrap w:val="0"/>
            <w:vAlign w:val="center"/>
          </w:tcPr>
          <w:p w14:paraId="19F731B6">
            <w:pPr>
              <w:widowControl/>
              <w:spacing w:line="260" w:lineRule="exact"/>
              <w:jc w:val="center"/>
              <w:rPr>
                <w:rFonts w:hint="eastAsia" w:hAnsi="宋体" w:eastAsia="仿宋_GB2312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hAnsi="宋体" w:cs="宋体"/>
                <w:kern w:val="0"/>
                <w:sz w:val="21"/>
                <w:szCs w:val="21"/>
                <w:lang w:eastAsia="zh-CN"/>
              </w:rPr>
              <w:t>失业保险金</w:t>
            </w:r>
          </w:p>
        </w:tc>
        <w:tc>
          <w:tcPr>
            <w:tcW w:w="2811" w:type="dxa"/>
            <w:gridSpan w:val="2"/>
            <w:tcBorders>
              <w:right w:val="single" w:color="auto" w:sz="12" w:space="0"/>
            </w:tcBorders>
            <w:noWrap w:val="0"/>
            <w:vAlign w:val="center"/>
          </w:tcPr>
          <w:p w14:paraId="59807A8D">
            <w:pPr>
              <w:widowControl/>
              <w:spacing w:line="260" w:lineRule="exact"/>
              <w:jc w:val="center"/>
              <w:rPr>
                <w:rFonts w:hAnsi="宋体" w:cs="宋体"/>
                <w:kern w:val="0"/>
                <w:sz w:val="21"/>
                <w:szCs w:val="21"/>
              </w:rPr>
            </w:pPr>
          </w:p>
        </w:tc>
        <w:tc>
          <w:tcPr>
            <w:tcW w:w="3066" w:type="dxa"/>
            <w:tcBorders>
              <w:left w:val="single" w:color="auto" w:sz="12" w:space="0"/>
            </w:tcBorders>
            <w:noWrap/>
            <w:vAlign w:val="center"/>
          </w:tcPr>
          <w:p w14:paraId="643D797C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</w:tr>
      <w:tr w14:paraId="370A89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926" w:type="dxa"/>
            <w:vMerge w:val="continue"/>
            <w:noWrap w:val="0"/>
            <w:vAlign w:val="center"/>
          </w:tcPr>
          <w:p w14:paraId="715F805C">
            <w:pPr>
              <w:widowControl/>
              <w:spacing w:line="260" w:lineRule="exact"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2390" w:type="dxa"/>
            <w:gridSpan w:val="2"/>
            <w:noWrap w:val="0"/>
            <w:vAlign w:val="center"/>
          </w:tcPr>
          <w:p w14:paraId="42B57E1E">
            <w:pPr>
              <w:widowControl/>
              <w:spacing w:line="260" w:lineRule="exact"/>
              <w:jc w:val="center"/>
              <w:rPr>
                <w:rFonts w:hint="eastAsia" w:hAnsi="宋体" w:eastAsia="仿宋_GB2312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hAnsi="宋体" w:cs="宋体"/>
                <w:kern w:val="0"/>
                <w:sz w:val="21"/>
                <w:szCs w:val="21"/>
                <w:lang w:eastAsia="zh-CN"/>
              </w:rPr>
              <w:t>被征地农民养老补助金</w:t>
            </w:r>
          </w:p>
        </w:tc>
        <w:tc>
          <w:tcPr>
            <w:tcW w:w="2811" w:type="dxa"/>
            <w:gridSpan w:val="2"/>
            <w:tcBorders>
              <w:right w:val="single" w:color="auto" w:sz="12" w:space="0"/>
            </w:tcBorders>
            <w:noWrap w:val="0"/>
            <w:vAlign w:val="center"/>
          </w:tcPr>
          <w:p w14:paraId="2EA6FC7F">
            <w:pPr>
              <w:widowControl/>
              <w:spacing w:line="260" w:lineRule="exact"/>
              <w:jc w:val="center"/>
              <w:rPr>
                <w:rFonts w:hint="eastAsia" w:hAnsi="宋体" w:cs="宋体"/>
                <w:kern w:val="0"/>
                <w:sz w:val="21"/>
                <w:szCs w:val="21"/>
              </w:rPr>
            </w:pPr>
          </w:p>
        </w:tc>
        <w:tc>
          <w:tcPr>
            <w:tcW w:w="3066" w:type="dxa"/>
            <w:tcBorders>
              <w:left w:val="single" w:color="auto" w:sz="12" w:space="0"/>
            </w:tcBorders>
            <w:noWrap/>
            <w:vAlign w:val="center"/>
          </w:tcPr>
          <w:p w14:paraId="39668395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</w:tr>
      <w:tr w14:paraId="14CE4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926" w:type="dxa"/>
            <w:vMerge w:val="continue"/>
            <w:noWrap w:val="0"/>
            <w:vAlign w:val="center"/>
          </w:tcPr>
          <w:p w14:paraId="1EB3A8D7">
            <w:pPr>
              <w:widowControl/>
              <w:spacing w:line="260" w:lineRule="exact"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2390" w:type="dxa"/>
            <w:gridSpan w:val="2"/>
            <w:noWrap w:val="0"/>
            <w:vAlign w:val="center"/>
          </w:tcPr>
          <w:p w14:paraId="1805C024">
            <w:pPr>
              <w:widowControl/>
              <w:spacing w:line="260" w:lineRule="exact"/>
              <w:jc w:val="center"/>
              <w:rPr>
                <w:rFonts w:hint="eastAsia" w:hAnsi="宋体" w:eastAsia="仿宋_GB2312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hAnsi="宋体" w:cs="宋体"/>
                <w:kern w:val="0"/>
                <w:sz w:val="21"/>
                <w:szCs w:val="21"/>
                <w:lang w:eastAsia="zh-CN"/>
              </w:rPr>
              <w:t>遗属抚恤金</w:t>
            </w:r>
          </w:p>
        </w:tc>
        <w:tc>
          <w:tcPr>
            <w:tcW w:w="2811" w:type="dxa"/>
            <w:gridSpan w:val="2"/>
            <w:tcBorders>
              <w:right w:val="single" w:color="auto" w:sz="12" w:space="0"/>
            </w:tcBorders>
            <w:noWrap w:val="0"/>
            <w:vAlign w:val="center"/>
          </w:tcPr>
          <w:p w14:paraId="18B2EC72">
            <w:pPr>
              <w:widowControl/>
              <w:spacing w:line="260" w:lineRule="exact"/>
              <w:jc w:val="center"/>
              <w:rPr>
                <w:rFonts w:hint="eastAsia" w:hAnsi="宋体" w:cs="宋体"/>
                <w:kern w:val="0"/>
                <w:sz w:val="21"/>
                <w:szCs w:val="21"/>
              </w:rPr>
            </w:pPr>
          </w:p>
        </w:tc>
        <w:tc>
          <w:tcPr>
            <w:tcW w:w="3066" w:type="dxa"/>
            <w:tcBorders>
              <w:left w:val="single" w:color="auto" w:sz="12" w:space="0"/>
            </w:tcBorders>
            <w:noWrap/>
            <w:vAlign w:val="center"/>
          </w:tcPr>
          <w:p w14:paraId="6D6910DE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</w:tr>
      <w:tr w14:paraId="3AD89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926" w:type="dxa"/>
            <w:vMerge w:val="continue"/>
            <w:noWrap w:val="0"/>
            <w:vAlign w:val="center"/>
          </w:tcPr>
          <w:p w14:paraId="550ACBCB">
            <w:pPr>
              <w:widowControl/>
              <w:spacing w:line="260" w:lineRule="exact"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2390" w:type="dxa"/>
            <w:gridSpan w:val="2"/>
            <w:noWrap w:val="0"/>
            <w:vAlign w:val="center"/>
          </w:tcPr>
          <w:p w14:paraId="72A5B73B">
            <w:pPr>
              <w:widowControl/>
              <w:spacing w:line="260" w:lineRule="exact"/>
              <w:jc w:val="center"/>
              <w:rPr>
                <w:rFonts w:hint="eastAsia" w:hAnsi="宋体" w:eastAsia="仿宋_GB2312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hAnsi="宋体" w:cs="宋体"/>
                <w:kern w:val="0"/>
                <w:sz w:val="21"/>
                <w:szCs w:val="21"/>
                <w:lang w:eastAsia="zh-CN"/>
              </w:rPr>
              <w:t>一次性经济</w:t>
            </w:r>
            <w:r>
              <w:rPr>
                <w:rFonts w:hint="eastAsia" w:hAnsi="宋体" w:cs="宋体"/>
                <w:kern w:val="0"/>
                <w:sz w:val="21"/>
                <w:szCs w:val="21"/>
                <w:lang w:val="en-US" w:eastAsia="zh-CN"/>
              </w:rPr>
              <w:t>赔偿金</w:t>
            </w:r>
          </w:p>
        </w:tc>
        <w:tc>
          <w:tcPr>
            <w:tcW w:w="2811" w:type="dxa"/>
            <w:gridSpan w:val="2"/>
            <w:tcBorders>
              <w:right w:val="single" w:color="auto" w:sz="12" w:space="0"/>
            </w:tcBorders>
            <w:noWrap w:val="0"/>
            <w:vAlign w:val="center"/>
          </w:tcPr>
          <w:p w14:paraId="7EC3FEC4">
            <w:pPr>
              <w:widowControl/>
              <w:spacing w:line="260" w:lineRule="exact"/>
              <w:jc w:val="center"/>
              <w:rPr>
                <w:rFonts w:hAnsi="宋体" w:cs="宋体"/>
                <w:kern w:val="0"/>
                <w:sz w:val="21"/>
                <w:szCs w:val="21"/>
              </w:rPr>
            </w:pPr>
          </w:p>
        </w:tc>
        <w:tc>
          <w:tcPr>
            <w:tcW w:w="3066" w:type="dxa"/>
            <w:tcBorders>
              <w:left w:val="single" w:color="auto" w:sz="12" w:space="0"/>
            </w:tcBorders>
            <w:noWrap/>
            <w:vAlign w:val="center"/>
          </w:tcPr>
          <w:p w14:paraId="55889430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</w:tr>
      <w:tr w14:paraId="6B1B7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926" w:type="dxa"/>
            <w:vMerge w:val="continue"/>
            <w:noWrap w:val="0"/>
            <w:vAlign w:val="center"/>
          </w:tcPr>
          <w:p w14:paraId="7780736E">
            <w:pPr>
              <w:widowControl/>
              <w:spacing w:line="260" w:lineRule="exact"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2390" w:type="dxa"/>
            <w:gridSpan w:val="2"/>
            <w:noWrap w:val="0"/>
            <w:vAlign w:val="center"/>
          </w:tcPr>
          <w:p w14:paraId="23B8314D">
            <w:pPr>
              <w:widowControl/>
              <w:spacing w:line="260" w:lineRule="exact"/>
              <w:jc w:val="center"/>
              <w:rPr>
                <w:rFonts w:hAnsi="宋体" w:cs="宋体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kern w:val="0"/>
                <w:sz w:val="21"/>
                <w:szCs w:val="21"/>
              </w:rPr>
              <w:t>其   他</w:t>
            </w:r>
          </w:p>
        </w:tc>
        <w:tc>
          <w:tcPr>
            <w:tcW w:w="2811" w:type="dxa"/>
            <w:gridSpan w:val="2"/>
            <w:tcBorders>
              <w:right w:val="single" w:color="auto" w:sz="12" w:space="0"/>
            </w:tcBorders>
            <w:noWrap/>
            <w:vAlign w:val="center"/>
          </w:tcPr>
          <w:p w14:paraId="123398B4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3066" w:type="dxa"/>
            <w:tcBorders>
              <w:left w:val="single" w:color="auto" w:sz="12" w:space="0"/>
            </w:tcBorders>
            <w:noWrap/>
            <w:vAlign w:val="center"/>
          </w:tcPr>
          <w:p w14:paraId="7B8A91BB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</w:tr>
      <w:tr w14:paraId="249E3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926" w:type="dxa"/>
            <w:vMerge w:val="continue"/>
            <w:noWrap w:val="0"/>
            <w:vAlign w:val="center"/>
          </w:tcPr>
          <w:p w14:paraId="7797B54B">
            <w:pPr>
              <w:widowControl/>
              <w:spacing w:line="260" w:lineRule="exact"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2390" w:type="dxa"/>
            <w:gridSpan w:val="2"/>
            <w:noWrap w:val="0"/>
            <w:vAlign w:val="center"/>
          </w:tcPr>
          <w:p w14:paraId="7B7C2F25">
            <w:pPr>
              <w:widowControl/>
              <w:spacing w:line="260" w:lineRule="exact"/>
              <w:jc w:val="center"/>
              <w:rPr>
                <w:rFonts w:hint="eastAsia" w:hAnsi="宋体" w:cs="宋体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kern w:val="0"/>
                <w:sz w:val="21"/>
                <w:szCs w:val="21"/>
              </w:rPr>
              <w:t>月总收入</w:t>
            </w:r>
          </w:p>
        </w:tc>
        <w:tc>
          <w:tcPr>
            <w:tcW w:w="2811" w:type="dxa"/>
            <w:gridSpan w:val="2"/>
            <w:tcBorders>
              <w:right w:val="single" w:color="auto" w:sz="12" w:space="0"/>
            </w:tcBorders>
            <w:noWrap/>
            <w:vAlign w:val="center"/>
          </w:tcPr>
          <w:p w14:paraId="4AFFCA1B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3066" w:type="dxa"/>
            <w:tcBorders>
              <w:left w:val="single" w:color="auto" w:sz="12" w:space="0"/>
            </w:tcBorders>
            <w:noWrap/>
            <w:vAlign w:val="center"/>
          </w:tcPr>
          <w:p w14:paraId="19BECBA4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</w:tr>
      <w:tr w14:paraId="25649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926" w:type="dxa"/>
            <w:vMerge w:val="restart"/>
            <w:noWrap w:val="0"/>
            <w:vAlign w:val="center"/>
          </w:tcPr>
          <w:p w14:paraId="59CA2705">
            <w:pPr>
              <w:widowControl/>
              <w:spacing w:line="260" w:lineRule="exact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  <w:t>家庭成员情况（特残对象）</w:t>
            </w:r>
          </w:p>
        </w:tc>
        <w:tc>
          <w:tcPr>
            <w:tcW w:w="853" w:type="dxa"/>
            <w:noWrap w:val="0"/>
            <w:vAlign w:val="center"/>
          </w:tcPr>
          <w:p w14:paraId="650DB5E9">
            <w:pPr>
              <w:widowControl/>
              <w:spacing w:line="26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537" w:type="dxa"/>
            <w:noWrap w:val="0"/>
            <w:vAlign w:val="center"/>
          </w:tcPr>
          <w:p w14:paraId="21631E58">
            <w:pPr>
              <w:widowControl/>
              <w:spacing w:line="260" w:lineRule="exact"/>
              <w:jc w:val="center"/>
              <w:rPr>
                <w:rFonts w:hAnsi="宋体" w:cs="宋体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kern w:val="0"/>
                <w:sz w:val="21"/>
                <w:szCs w:val="21"/>
              </w:rPr>
              <w:t>姓名</w:t>
            </w:r>
          </w:p>
        </w:tc>
        <w:tc>
          <w:tcPr>
            <w:tcW w:w="1094" w:type="dxa"/>
            <w:noWrap w:val="0"/>
            <w:vAlign w:val="center"/>
          </w:tcPr>
          <w:p w14:paraId="2E300B59">
            <w:pPr>
              <w:widowControl/>
              <w:spacing w:line="260" w:lineRule="exact"/>
              <w:jc w:val="center"/>
              <w:rPr>
                <w:rFonts w:hAnsi="宋体" w:cs="宋体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kern w:val="0"/>
                <w:sz w:val="21"/>
                <w:szCs w:val="21"/>
              </w:rPr>
              <w:t>收入</w:t>
            </w:r>
          </w:p>
        </w:tc>
        <w:tc>
          <w:tcPr>
            <w:tcW w:w="1717" w:type="dxa"/>
            <w:tcBorders>
              <w:right w:val="single" w:color="auto" w:sz="12" w:space="0"/>
            </w:tcBorders>
            <w:noWrap w:val="0"/>
            <w:vAlign w:val="center"/>
          </w:tcPr>
          <w:p w14:paraId="5C8B0D79">
            <w:pPr>
              <w:widowControl/>
              <w:spacing w:line="260" w:lineRule="exact"/>
              <w:jc w:val="center"/>
              <w:rPr>
                <w:rFonts w:hAnsi="宋体" w:cs="宋体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kern w:val="0"/>
                <w:sz w:val="21"/>
                <w:szCs w:val="21"/>
              </w:rPr>
              <w:t>残疾情况</w:t>
            </w:r>
          </w:p>
        </w:tc>
        <w:tc>
          <w:tcPr>
            <w:tcW w:w="3066" w:type="dxa"/>
            <w:tcBorders>
              <w:left w:val="single" w:color="auto" w:sz="12" w:space="0"/>
            </w:tcBorders>
            <w:noWrap w:val="0"/>
            <w:vAlign w:val="center"/>
          </w:tcPr>
          <w:p w14:paraId="19BBEA05">
            <w:pPr>
              <w:widowControl/>
              <w:spacing w:line="260" w:lineRule="exact"/>
              <w:jc w:val="center"/>
              <w:rPr>
                <w:rFonts w:hAnsi="宋体" w:cs="宋体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kern w:val="0"/>
                <w:sz w:val="21"/>
                <w:szCs w:val="21"/>
              </w:rPr>
              <w:t>核实结果</w:t>
            </w:r>
          </w:p>
        </w:tc>
      </w:tr>
      <w:tr w14:paraId="0EF5B4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926" w:type="dxa"/>
            <w:vMerge w:val="continue"/>
            <w:noWrap w:val="0"/>
            <w:vAlign w:val="center"/>
          </w:tcPr>
          <w:p w14:paraId="5AFFB0B8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3" w:type="dxa"/>
            <w:noWrap w:val="0"/>
            <w:vAlign w:val="center"/>
          </w:tcPr>
          <w:p w14:paraId="1F63F4B2">
            <w:pPr>
              <w:widowControl/>
              <w:spacing w:line="260" w:lineRule="exact"/>
              <w:jc w:val="center"/>
              <w:rPr>
                <w:rFonts w:hAnsi="宋体" w:cs="宋体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kern w:val="0"/>
                <w:sz w:val="21"/>
                <w:szCs w:val="21"/>
              </w:rPr>
              <w:t>成员一</w:t>
            </w:r>
          </w:p>
        </w:tc>
        <w:tc>
          <w:tcPr>
            <w:tcW w:w="1537" w:type="dxa"/>
            <w:noWrap w:val="0"/>
            <w:vAlign w:val="center"/>
          </w:tcPr>
          <w:p w14:paraId="18456243">
            <w:pPr>
              <w:widowControl/>
              <w:spacing w:line="26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094" w:type="dxa"/>
            <w:noWrap w:val="0"/>
            <w:vAlign w:val="center"/>
          </w:tcPr>
          <w:p w14:paraId="762BC8F3">
            <w:pPr>
              <w:widowControl/>
              <w:spacing w:line="26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17" w:type="dxa"/>
            <w:tcBorders>
              <w:right w:val="single" w:color="auto" w:sz="12" w:space="0"/>
            </w:tcBorders>
            <w:noWrap w:val="0"/>
            <w:vAlign w:val="center"/>
          </w:tcPr>
          <w:p w14:paraId="60463632">
            <w:pPr>
              <w:widowControl/>
              <w:spacing w:line="26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3066" w:type="dxa"/>
            <w:tcBorders>
              <w:left w:val="single" w:color="auto" w:sz="12" w:space="0"/>
            </w:tcBorders>
            <w:noWrap w:val="0"/>
            <w:vAlign w:val="center"/>
          </w:tcPr>
          <w:p w14:paraId="4690E989">
            <w:pPr>
              <w:widowControl/>
              <w:spacing w:line="26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14:paraId="6A69E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926" w:type="dxa"/>
            <w:vMerge w:val="continue"/>
            <w:noWrap w:val="0"/>
            <w:vAlign w:val="center"/>
          </w:tcPr>
          <w:p w14:paraId="7FE2B2E8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3" w:type="dxa"/>
            <w:noWrap w:val="0"/>
            <w:vAlign w:val="center"/>
          </w:tcPr>
          <w:p w14:paraId="535F0156">
            <w:pPr>
              <w:widowControl/>
              <w:spacing w:line="260" w:lineRule="exact"/>
              <w:jc w:val="center"/>
              <w:rPr>
                <w:rFonts w:hAnsi="宋体" w:cs="宋体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kern w:val="0"/>
                <w:sz w:val="21"/>
                <w:szCs w:val="21"/>
              </w:rPr>
              <w:t>成员二</w:t>
            </w:r>
          </w:p>
        </w:tc>
        <w:tc>
          <w:tcPr>
            <w:tcW w:w="1537" w:type="dxa"/>
            <w:noWrap w:val="0"/>
            <w:vAlign w:val="center"/>
          </w:tcPr>
          <w:p w14:paraId="7001E053">
            <w:pPr>
              <w:widowControl/>
              <w:spacing w:line="26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094" w:type="dxa"/>
            <w:noWrap w:val="0"/>
            <w:vAlign w:val="center"/>
          </w:tcPr>
          <w:p w14:paraId="10D2DD27">
            <w:pPr>
              <w:widowControl/>
              <w:spacing w:line="26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17" w:type="dxa"/>
            <w:tcBorders>
              <w:right w:val="single" w:color="auto" w:sz="12" w:space="0"/>
            </w:tcBorders>
            <w:noWrap w:val="0"/>
            <w:vAlign w:val="center"/>
          </w:tcPr>
          <w:p w14:paraId="2E48DA02">
            <w:pPr>
              <w:widowControl/>
              <w:spacing w:line="26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3066" w:type="dxa"/>
            <w:tcBorders>
              <w:left w:val="single" w:color="auto" w:sz="12" w:space="0"/>
            </w:tcBorders>
            <w:noWrap w:val="0"/>
            <w:vAlign w:val="center"/>
          </w:tcPr>
          <w:p w14:paraId="5F28BFC7">
            <w:pPr>
              <w:widowControl/>
              <w:spacing w:line="26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14:paraId="422AA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926" w:type="dxa"/>
            <w:vMerge w:val="continue"/>
            <w:noWrap w:val="0"/>
            <w:vAlign w:val="center"/>
          </w:tcPr>
          <w:p w14:paraId="1EFFBD8C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3" w:type="dxa"/>
            <w:noWrap w:val="0"/>
            <w:vAlign w:val="center"/>
          </w:tcPr>
          <w:p w14:paraId="66EB52D7">
            <w:pPr>
              <w:widowControl/>
              <w:spacing w:line="260" w:lineRule="exact"/>
              <w:jc w:val="center"/>
              <w:rPr>
                <w:rFonts w:hAnsi="宋体" w:cs="宋体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kern w:val="0"/>
                <w:sz w:val="21"/>
                <w:szCs w:val="21"/>
              </w:rPr>
              <w:t>成员三</w:t>
            </w:r>
          </w:p>
        </w:tc>
        <w:tc>
          <w:tcPr>
            <w:tcW w:w="1537" w:type="dxa"/>
            <w:noWrap w:val="0"/>
            <w:vAlign w:val="center"/>
          </w:tcPr>
          <w:p w14:paraId="3F517453">
            <w:pPr>
              <w:widowControl/>
              <w:spacing w:line="26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094" w:type="dxa"/>
            <w:noWrap w:val="0"/>
            <w:vAlign w:val="center"/>
          </w:tcPr>
          <w:p w14:paraId="5C477B3A">
            <w:pPr>
              <w:widowControl/>
              <w:spacing w:line="26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17" w:type="dxa"/>
            <w:tcBorders>
              <w:right w:val="single" w:color="auto" w:sz="12" w:space="0"/>
            </w:tcBorders>
            <w:noWrap w:val="0"/>
            <w:vAlign w:val="center"/>
          </w:tcPr>
          <w:p w14:paraId="7B2ABB14">
            <w:pPr>
              <w:widowControl/>
              <w:spacing w:line="26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3066" w:type="dxa"/>
            <w:tcBorders>
              <w:left w:val="single" w:color="auto" w:sz="12" w:space="0"/>
            </w:tcBorders>
            <w:noWrap w:val="0"/>
            <w:vAlign w:val="center"/>
          </w:tcPr>
          <w:p w14:paraId="35473241">
            <w:pPr>
              <w:widowControl/>
              <w:spacing w:line="26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14:paraId="47B60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926" w:type="dxa"/>
            <w:vMerge w:val="continue"/>
            <w:noWrap w:val="0"/>
            <w:vAlign w:val="center"/>
          </w:tcPr>
          <w:p w14:paraId="1C33B5E5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3" w:type="dxa"/>
            <w:noWrap w:val="0"/>
            <w:vAlign w:val="center"/>
          </w:tcPr>
          <w:p w14:paraId="6EC84383">
            <w:pPr>
              <w:widowControl/>
              <w:spacing w:line="260" w:lineRule="exact"/>
              <w:jc w:val="center"/>
              <w:rPr>
                <w:rFonts w:hAnsi="宋体" w:cs="宋体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kern w:val="0"/>
                <w:sz w:val="21"/>
                <w:szCs w:val="21"/>
              </w:rPr>
              <w:t>成员四</w:t>
            </w:r>
          </w:p>
        </w:tc>
        <w:tc>
          <w:tcPr>
            <w:tcW w:w="1537" w:type="dxa"/>
            <w:noWrap w:val="0"/>
            <w:vAlign w:val="center"/>
          </w:tcPr>
          <w:p w14:paraId="253B95F1">
            <w:pPr>
              <w:widowControl/>
              <w:spacing w:line="26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094" w:type="dxa"/>
            <w:noWrap w:val="0"/>
            <w:vAlign w:val="center"/>
          </w:tcPr>
          <w:p w14:paraId="16FBB776">
            <w:pPr>
              <w:widowControl/>
              <w:spacing w:line="26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17" w:type="dxa"/>
            <w:tcBorders>
              <w:right w:val="single" w:color="auto" w:sz="12" w:space="0"/>
            </w:tcBorders>
            <w:noWrap w:val="0"/>
            <w:vAlign w:val="center"/>
          </w:tcPr>
          <w:p w14:paraId="70E7A3A8">
            <w:pPr>
              <w:widowControl/>
              <w:spacing w:line="26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3066" w:type="dxa"/>
            <w:tcBorders>
              <w:left w:val="single" w:color="auto" w:sz="12" w:space="0"/>
            </w:tcBorders>
            <w:noWrap w:val="0"/>
            <w:vAlign w:val="center"/>
          </w:tcPr>
          <w:p w14:paraId="1EF227EB">
            <w:pPr>
              <w:widowControl/>
              <w:spacing w:line="26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14:paraId="7B6E3B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7" w:hRule="atLeast"/>
        </w:trPr>
        <w:tc>
          <w:tcPr>
            <w:tcW w:w="9193" w:type="dxa"/>
            <w:gridSpan w:val="6"/>
            <w:noWrap w:val="0"/>
            <w:vAlign w:val="center"/>
          </w:tcPr>
          <w:p w14:paraId="6ADCF281">
            <w:pPr>
              <w:spacing w:line="260" w:lineRule="exact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声明</w:t>
            </w:r>
            <w:r>
              <w:rPr>
                <w:rFonts w:hint="eastAsia"/>
                <w:sz w:val="24"/>
                <w:szCs w:val="24"/>
              </w:rPr>
              <w:t>：本人承诺，提供数据和材料真实，如有不实，愿放弃救助权利。</w:t>
            </w:r>
          </w:p>
          <w:p w14:paraId="2C559282">
            <w:pPr>
              <w:spacing w:line="260" w:lineRule="exact"/>
              <w:jc w:val="left"/>
              <w:rPr>
                <w:rFonts w:hint="eastAsia"/>
                <w:sz w:val="24"/>
                <w:szCs w:val="24"/>
              </w:rPr>
            </w:pPr>
          </w:p>
          <w:p w14:paraId="48BEA45D">
            <w:pPr>
              <w:widowControl/>
              <w:spacing w:line="260" w:lineRule="exact"/>
              <w:ind w:firstLine="4170" w:firstLineChars="1767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签名：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         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  <w:tr w14:paraId="752AF5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3" w:hRule="atLeast"/>
        </w:trPr>
        <w:tc>
          <w:tcPr>
            <w:tcW w:w="926" w:type="dxa"/>
            <w:noWrap w:val="0"/>
            <w:vAlign w:val="center"/>
          </w:tcPr>
          <w:p w14:paraId="1CBD5684">
            <w:pPr>
              <w:widowControl/>
              <w:spacing w:line="260" w:lineRule="exact"/>
              <w:jc w:val="center"/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  <w:lang w:eastAsia="zh-CN"/>
              </w:rPr>
              <w:t>区镇、街道</w:t>
            </w: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  <w:t>民政</w:t>
            </w: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  <w:lang w:val="en-US" w:eastAsia="zh-CN"/>
              </w:rPr>
              <w:t>确认</w:t>
            </w: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  <w:t>意见</w:t>
            </w:r>
          </w:p>
        </w:tc>
        <w:tc>
          <w:tcPr>
            <w:tcW w:w="8267" w:type="dxa"/>
            <w:gridSpan w:val="5"/>
            <w:noWrap w:val="0"/>
            <w:vAlign w:val="top"/>
          </w:tcPr>
          <w:p w14:paraId="0E4E6759">
            <w:pPr>
              <w:widowControl/>
              <w:spacing w:line="260" w:lineRule="exact"/>
              <w:rPr>
                <w:rFonts w:hint="eastAsia"/>
                <w:kern w:val="0"/>
                <w:sz w:val="24"/>
                <w:szCs w:val="24"/>
              </w:rPr>
            </w:pPr>
          </w:p>
          <w:p w14:paraId="159D69CD">
            <w:pPr>
              <w:widowControl/>
              <w:spacing w:line="260" w:lineRule="exact"/>
              <w:rPr>
                <w:rFonts w:hint="eastAsia"/>
                <w:kern w:val="0"/>
                <w:sz w:val="24"/>
                <w:szCs w:val="24"/>
              </w:rPr>
            </w:pPr>
          </w:p>
          <w:p w14:paraId="1CF5E4A9">
            <w:pPr>
              <w:widowControl/>
              <w:spacing w:line="260" w:lineRule="exact"/>
              <w:rPr>
                <w:rFonts w:hint="eastAsia"/>
                <w:kern w:val="0"/>
                <w:sz w:val="24"/>
                <w:szCs w:val="24"/>
              </w:rPr>
            </w:pPr>
          </w:p>
          <w:p w14:paraId="0A6962F4">
            <w:pPr>
              <w:widowControl/>
              <w:spacing w:line="260" w:lineRule="exact"/>
              <w:rPr>
                <w:rFonts w:hint="eastAsia"/>
                <w:kern w:val="0"/>
                <w:sz w:val="24"/>
                <w:szCs w:val="24"/>
              </w:rPr>
            </w:pPr>
          </w:p>
          <w:p w14:paraId="20CF740F">
            <w:pPr>
              <w:widowControl/>
              <w:spacing w:line="260" w:lineRule="exact"/>
              <w:rPr>
                <w:rFonts w:hint="eastAsia"/>
                <w:kern w:val="0"/>
                <w:sz w:val="24"/>
                <w:szCs w:val="24"/>
              </w:rPr>
            </w:pPr>
          </w:p>
          <w:p w14:paraId="06021DAA">
            <w:pPr>
              <w:widowControl/>
              <w:spacing w:line="260" w:lineRule="exact"/>
              <w:rPr>
                <w:rFonts w:hint="eastAsia"/>
                <w:kern w:val="0"/>
                <w:sz w:val="24"/>
                <w:szCs w:val="24"/>
              </w:rPr>
            </w:pPr>
          </w:p>
          <w:p w14:paraId="522F4C91">
            <w:pPr>
              <w:widowControl/>
              <w:spacing w:line="260" w:lineRule="exact"/>
              <w:rPr>
                <w:rFonts w:hint="eastAsia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 xml:space="preserve">经办人            </w:t>
            </w:r>
            <w:r>
              <w:rPr>
                <w:rFonts w:hint="eastAsia"/>
                <w:kern w:val="0"/>
                <w:sz w:val="24"/>
                <w:szCs w:val="24"/>
                <w:lang w:val="en-US" w:eastAsia="zh-CN"/>
              </w:rPr>
              <w:t xml:space="preserve">                  </w:t>
            </w:r>
            <w:r>
              <w:rPr>
                <w:rFonts w:hint="eastAsia"/>
                <w:kern w:val="0"/>
                <w:sz w:val="24"/>
                <w:szCs w:val="24"/>
              </w:rPr>
              <w:t xml:space="preserve">   （盖章）</w:t>
            </w:r>
          </w:p>
          <w:p w14:paraId="327FA6D4">
            <w:pPr>
              <w:widowControl/>
              <w:spacing w:line="260" w:lineRule="exact"/>
              <w:rPr>
                <w:rFonts w:hint="eastAsia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 xml:space="preserve">               </w:t>
            </w:r>
            <w:r>
              <w:rPr>
                <w:rFonts w:hint="eastAsia"/>
                <w:kern w:val="0"/>
                <w:sz w:val="24"/>
                <w:szCs w:val="24"/>
                <w:lang w:val="en-US" w:eastAsia="zh-CN"/>
              </w:rPr>
              <w:t xml:space="preserve">                    </w:t>
            </w:r>
            <w:r>
              <w:rPr>
                <w:rFonts w:hint="eastAsia"/>
                <w:kern w:val="0"/>
                <w:sz w:val="24"/>
                <w:szCs w:val="24"/>
              </w:rPr>
              <w:t xml:space="preserve">  年    月    日</w:t>
            </w:r>
          </w:p>
        </w:tc>
      </w:tr>
    </w:tbl>
    <w:p w14:paraId="6A1FC8A7">
      <w:pPr>
        <w:spacing w:line="320" w:lineRule="exact"/>
        <w:ind w:left="708" w:hanging="708" w:hangingChars="300"/>
        <w:rPr>
          <w:rFonts w:hint="eastAsia"/>
          <w:sz w:val="24"/>
        </w:rPr>
      </w:pPr>
      <w:r>
        <w:rPr>
          <w:rFonts w:hint="eastAsia"/>
          <w:b/>
          <w:sz w:val="24"/>
        </w:rPr>
        <w:t>说明：</w:t>
      </w:r>
      <w:r>
        <w:rPr>
          <w:rFonts w:hint="eastAsia" w:hAnsi="Times New Roman" w:cs="Times New Roman"/>
          <w:sz w:val="24"/>
          <w:lang w:val="en-US" w:eastAsia="zh-CN"/>
        </w:rPr>
        <w:t>1.</w:t>
      </w:r>
      <w:r>
        <w:rPr>
          <w:rFonts w:hint="eastAsia"/>
          <w:sz w:val="24"/>
        </w:rPr>
        <w:t>“核实结果”由</w:t>
      </w:r>
      <w:r>
        <w:rPr>
          <w:rFonts w:hint="eastAsia"/>
          <w:sz w:val="24"/>
          <w:lang w:val="en-US" w:eastAsia="zh-CN"/>
        </w:rPr>
        <w:t>区镇、街道</w:t>
      </w:r>
      <w:r>
        <w:rPr>
          <w:rFonts w:hint="eastAsia"/>
          <w:sz w:val="24"/>
        </w:rPr>
        <w:t>民政工作人员经核实后填写，主要是填写补贴对象填报数据的真实性或核实后的不同数据。</w:t>
      </w:r>
    </w:p>
    <w:p w14:paraId="661D7105">
      <w:pPr>
        <w:spacing w:line="320" w:lineRule="exact"/>
        <w:ind w:left="711" w:leftChars="225" w:firstLine="0" w:firstLineChars="0"/>
        <w:rPr>
          <w:rFonts w:hint="eastAsia" w:hAnsi="Times New Roman" w:cs="Times New Roman"/>
          <w:sz w:val="24"/>
        </w:rPr>
      </w:pPr>
      <w:r>
        <w:rPr>
          <w:rFonts w:hint="eastAsia"/>
          <w:sz w:val="24"/>
          <w:lang w:val="en-US" w:eastAsia="zh-CN"/>
        </w:rPr>
        <w:t>2</w:t>
      </w:r>
      <w:r>
        <w:rPr>
          <w:rFonts w:hint="eastAsia"/>
          <w:sz w:val="24"/>
        </w:rPr>
        <w:t>.审</w:t>
      </w:r>
      <w:r>
        <w:rPr>
          <w:rFonts w:hint="eastAsia" w:hAnsi="Times New Roman" w:cs="Times New Roman"/>
          <w:sz w:val="24"/>
        </w:rPr>
        <w:t>核意见，主要是</w:t>
      </w:r>
      <w:r>
        <w:rPr>
          <w:rFonts w:hint="eastAsia" w:hAnsi="Times New Roman" w:cs="Times New Roman"/>
          <w:sz w:val="24"/>
          <w:lang w:val="en-US" w:eastAsia="zh-CN"/>
        </w:rPr>
        <w:t>参照</w:t>
      </w:r>
      <w:r>
        <w:rPr>
          <w:rFonts w:hint="eastAsia" w:hAnsi="Times New Roman" w:cs="Times New Roman"/>
          <w:sz w:val="24"/>
        </w:rPr>
        <w:t>《张家港市社会救助对象年审规程</w:t>
      </w:r>
      <w:r>
        <w:rPr>
          <w:rFonts w:hint="eastAsia" w:hAnsi="Times New Roman" w:cs="Times New Roman"/>
          <w:sz w:val="24"/>
          <w:lang w:eastAsia="zh-CN"/>
        </w:rPr>
        <w:t>（修订）</w:t>
      </w:r>
      <w:r>
        <w:rPr>
          <w:rFonts w:hint="eastAsia" w:hAnsi="Times New Roman" w:cs="Times New Roman"/>
          <w:sz w:val="24"/>
        </w:rPr>
        <w:t>》第</w:t>
      </w:r>
      <w:r>
        <w:rPr>
          <w:rFonts w:hint="eastAsia" w:cs="Times New Roman"/>
          <w:sz w:val="24"/>
          <w:lang w:val="en-US" w:eastAsia="zh-CN"/>
        </w:rPr>
        <w:t>十二</w:t>
      </w:r>
      <w:bookmarkStart w:id="0" w:name="_GoBack"/>
      <w:bookmarkEnd w:id="0"/>
      <w:r>
        <w:rPr>
          <w:rFonts w:hint="eastAsia" w:hAnsi="Times New Roman" w:cs="Times New Roman"/>
          <w:sz w:val="24"/>
        </w:rPr>
        <w:t>条规定作出相应的审核建议。</w:t>
      </w:r>
    </w:p>
    <w:sectPr>
      <w:footerReference r:id="rId3" w:type="default"/>
      <w:footerReference r:id="rId4" w:type="even"/>
      <w:pgSz w:w="11906" w:h="16838"/>
      <w:pgMar w:top="2098" w:right="1474" w:bottom="1984" w:left="1587" w:header="851" w:footer="992" w:gutter="0"/>
      <w:pgNumType w:fmt="numberInDash" w:start="1"/>
      <w:cols w:space="720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cript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915A95">
    <w:pPr>
      <w:pStyle w:val="6"/>
      <w:framePr w:wrap="around" w:vAnchor="text" w:hAnchor="margin" w:xAlign="outside" w:y="1"/>
      <w:rPr>
        <w:rStyle w:val="12"/>
        <w:rFonts w:hint="eastAsia" w:ascii="宋体" w:hAnsi="宋体" w:eastAsia="宋体"/>
        <w:sz w:val="28"/>
        <w:szCs w:val="28"/>
      </w:rPr>
    </w:pPr>
    <w:r>
      <w:rPr>
        <w:rStyle w:val="12"/>
        <w:rFonts w:ascii="宋体" w:hAnsi="宋体" w:eastAsia="宋体"/>
        <w:sz w:val="28"/>
        <w:szCs w:val="28"/>
      </w:rPr>
      <w:fldChar w:fldCharType="begin"/>
    </w:r>
    <w:r>
      <w:rPr>
        <w:rStyle w:val="12"/>
        <w:rFonts w:ascii="宋体" w:hAnsi="宋体" w:eastAsia="宋体"/>
        <w:sz w:val="28"/>
        <w:szCs w:val="28"/>
      </w:rPr>
      <w:instrText xml:space="preserve">PAGE  </w:instrText>
    </w:r>
    <w:r>
      <w:rPr>
        <w:rStyle w:val="12"/>
        <w:rFonts w:ascii="宋体" w:hAnsi="宋体" w:eastAsia="宋体"/>
        <w:sz w:val="28"/>
        <w:szCs w:val="28"/>
      </w:rPr>
      <w:fldChar w:fldCharType="separate"/>
    </w:r>
    <w:r>
      <w:rPr>
        <w:rStyle w:val="12"/>
        <w:rFonts w:ascii="宋体" w:hAnsi="宋体" w:eastAsia="宋体"/>
        <w:sz w:val="28"/>
        <w:szCs w:val="28"/>
      </w:rPr>
      <w:t>- 3 -</w:t>
    </w:r>
    <w:r>
      <w:rPr>
        <w:rStyle w:val="12"/>
        <w:rFonts w:ascii="宋体" w:hAnsi="宋体" w:eastAsia="宋体"/>
        <w:sz w:val="28"/>
        <w:szCs w:val="28"/>
      </w:rPr>
      <w:fldChar w:fldCharType="end"/>
    </w:r>
  </w:p>
  <w:p w14:paraId="04B6658D">
    <w:pPr>
      <w:pStyle w:val="6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48B59B">
    <w:pPr>
      <w:pStyle w:val="6"/>
      <w:framePr w:wrap="around" w:vAnchor="text" w:hAnchor="margin" w:xAlign="outside" w:y="1"/>
      <w:rPr>
        <w:rStyle w:val="12"/>
        <w:rFonts w:ascii="宋体" w:hAnsi="宋体" w:eastAsia="宋体"/>
        <w:sz w:val="28"/>
        <w:szCs w:val="28"/>
      </w:rPr>
    </w:pPr>
    <w:r>
      <w:rPr>
        <w:rStyle w:val="12"/>
        <w:rFonts w:ascii="宋体" w:hAnsi="宋体" w:eastAsia="宋体"/>
        <w:sz w:val="28"/>
        <w:szCs w:val="28"/>
      </w:rPr>
      <w:fldChar w:fldCharType="begin"/>
    </w:r>
    <w:r>
      <w:rPr>
        <w:rStyle w:val="12"/>
        <w:rFonts w:ascii="宋体" w:hAnsi="宋体" w:eastAsia="宋体"/>
        <w:sz w:val="28"/>
        <w:szCs w:val="28"/>
      </w:rPr>
      <w:instrText xml:space="preserve">PAGE  </w:instrText>
    </w:r>
    <w:r>
      <w:rPr>
        <w:rStyle w:val="12"/>
        <w:rFonts w:ascii="宋体" w:hAnsi="宋体" w:eastAsia="宋体"/>
        <w:sz w:val="28"/>
        <w:szCs w:val="28"/>
      </w:rPr>
      <w:fldChar w:fldCharType="separate"/>
    </w:r>
    <w:r>
      <w:rPr>
        <w:rStyle w:val="12"/>
        <w:rFonts w:ascii="宋体" w:hAnsi="宋体" w:eastAsia="宋体"/>
        <w:sz w:val="28"/>
        <w:szCs w:val="28"/>
      </w:rPr>
      <w:t>- 2 -</w:t>
    </w:r>
    <w:r>
      <w:rPr>
        <w:rStyle w:val="12"/>
        <w:rFonts w:ascii="宋体" w:hAnsi="宋体" w:eastAsia="宋体"/>
        <w:sz w:val="28"/>
        <w:szCs w:val="28"/>
      </w:rPr>
      <w:fldChar w:fldCharType="end"/>
    </w:r>
  </w:p>
  <w:p w14:paraId="07FBF28B">
    <w:pPr>
      <w:pStyle w:val="6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hyphenationZone w:val="360"/>
  <w:evenAndOddHeaders w:val="1"/>
  <w:drawingGridHorizontalSpacing w:val="158"/>
  <w:drawingGridVerticalSpacing w:val="579"/>
  <w:displayHorizontalDrawingGridEvery w:val="0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dhZWJmYjVkOTQ2YjM3MzE2MmU2YmZmODMwMmIwYmUifQ=="/>
  </w:docVars>
  <w:rsids>
    <w:rsidRoot w:val="008E4182"/>
    <w:rsid w:val="000010D8"/>
    <w:rsid w:val="00007684"/>
    <w:rsid w:val="00012623"/>
    <w:rsid w:val="000163E5"/>
    <w:rsid w:val="00027150"/>
    <w:rsid w:val="000363F3"/>
    <w:rsid w:val="00036C63"/>
    <w:rsid w:val="00052A3F"/>
    <w:rsid w:val="0005500F"/>
    <w:rsid w:val="00067C60"/>
    <w:rsid w:val="00074B8A"/>
    <w:rsid w:val="00077C18"/>
    <w:rsid w:val="00077E77"/>
    <w:rsid w:val="00085BB0"/>
    <w:rsid w:val="000923F1"/>
    <w:rsid w:val="00093416"/>
    <w:rsid w:val="000959E3"/>
    <w:rsid w:val="000978F1"/>
    <w:rsid w:val="000B1098"/>
    <w:rsid w:val="000B598F"/>
    <w:rsid w:val="000C08ED"/>
    <w:rsid w:val="000C78B2"/>
    <w:rsid w:val="000D3A41"/>
    <w:rsid w:val="000E7316"/>
    <w:rsid w:val="000F5DF4"/>
    <w:rsid w:val="000F712F"/>
    <w:rsid w:val="00116EF1"/>
    <w:rsid w:val="001179D9"/>
    <w:rsid w:val="00117DBA"/>
    <w:rsid w:val="0012029B"/>
    <w:rsid w:val="001350A3"/>
    <w:rsid w:val="00140B28"/>
    <w:rsid w:val="001507EC"/>
    <w:rsid w:val="00152C77"/>
    <w:rsid w:val="00156B73"/>
    <w:rsid w:val="0017480E"/>
    <w:rsid w:val="0017648F"/>
    <w:rsid w:val="001827B7"/>
    <w:rsid w:val="001841BC"/>
    <w:rsid w:val="001904BF"/>
    <w:rsid w:val="001941DC"/>
    <w:rsid w:val="00196A06"/>
    <w:rsid w:val="001A1B00"/>
    <w:rsid w:val="001B1CAB"/>
    <w:rsid w:val="001B5861"/>
    <w:rsid w:val="001D6E89"/>
    <w:rsid w:val="001E07DB"/>
    <w:rsid w:val="001E6764"/>
    <w:rsid w:val="001E6DA2"/>
    <w:rsid w:val="001F0DFC"/>
    <w:rsid w:val="001F2D52"/>
    <w:rsid w:val="001F49EF"/>
    <w:rsid w:val="001F6F9F"/>
    <w:rsid w:val="00200636"/>
    <w:rsid w:val="00207D43"/>
    <w:rsid w:val="0021024B"/>
    <w:rsid w:val="0021198E"/>
    <w:rsid w:val="0021547F"/>
    <w:rsid w:val="0021724C"/>
    <w:rsid w:val="00251A3D"/>
    <w:rsid w:val="00252F61"/>
    <w:rsid w:val="002544C0"/>
    <w:rsid w:val="0026334C"/>
    <w:rsid w:val="00267D8C"/>
    <w:rsid w:val="0027096B"/>
    <w:rsid w:val="00272C79"/>
    <w:rsid w:val="0028142E"/>
    <w:rsid w:val="00291094"/>
    <w:rsid w:val="002931B3"/>
    <w:rsid w:val="00293470"/>
    <w:rsid w:val="002A02B5"/>
    <w:rsid w:val="002A31AC"/>
    <w:rsid w:val="002A4591"/>
    <w:rsid w:val="002A76EC"/>
    <w:rsid w:val="002B16E0"/>
    <w:rsid w:val="002B2520"/>
    <w:rsid w:val="002B6FD0"/>
    <w:rsid w:val="002D08D6"/>
    <w:rsid w:val="002F65F6"/>
    <w:rsid w:val="002F72FC"/>
    <w:rsid w:val="00301346"/>
    <w:rsid w:val="0032147C"/>
    <w:rsid w:val="00322FC7"/>
    <w:rsid w:val="00340A96"/>
    <w:rsid w:val="003431F8"/>
    <w:rsid w:val="003457F7"/>
    <w:rsid w:val="00347899"/>
    <w:rsid w:val="0035072A"/>
    <w:rsid w:val="0035254E"/>
    <w:rsid w:val="00353B10"/>
    <w:rsid w:val="00362500"/>
    <w:rsid w:val="00371659"/>
    <w:rsid w:val="00372295"/>
    <w:rsid w:val="00374286"/>
    <w:rsid w:val="00376380"/>
    <w:rsid w:val="00384368"/>
    <w:rsid w:val="00390169"/>
    <w:rsid w:val="003A1C26"/>
    <w:rsid w:val="003A7A3C"/>
    <w:rsid w:val="003C4C9D"/>
    <w:rsid w:val="003D04A1"/>
    <w:rsid w:val="003D2CE9"/>
    <w:rsid w:val="003E05F8"/>
    <w:rsid w:val="003E4B44"/>
    <w:rsid w:val="003E50D7"/>
    <w:rsid w:val="003E5360"/>
    <w:rsid w:val="003F5A39"/>
    <w:rsid w:val="00400C20"/>
    <w:rsid w:val="0040720A"/>
    <w:rsid w:val="00407507"/>
    <w:rsid w:val="00413417"/>
    <w:rsid w:val="004310B9"/>
    <w:rsid w:val="0043175A"/>
    <w:rsid w:val="004328D0"/>
    <w:rsid w:val="00432CF8"/>
    <w:rsid w:val="00436576"/>
    <w:rsid w:val="00452B48"/>
    <w:rsid w:val="00453718"/>
    <w:rsid w:val="00456D56"/>
    <w:rsid w:val="004706E3"/>
    <w:rsid w:val="00470F63"/>
    <w:rsid w:val="0047187F"/>
    <w:rsid w:val="00472404"/>
    <w:rsid w:val="0047240C"/>
    <w:rsid w:val="00475D00"/>
    <w:rsid w:val="00480203"/>
    <w:rsid w:val="004A379B"/>
    <w:rsid w:val="004B38B2"/>
    <w:rsid w:val="004D6F2E"/>
    <w:rsid w:val="004F1DD6"/>
    <w:rsid w:val="00512EE6"/>
    <w:rsid w:val="0052031C"/>
    <w:rsid w:val="00537AE7"/>
    <w:rsid w:val="00545F2C"/>
    <w:rsid w:val="005553C9"/>
    <w:rsid w:val="00566872"/>
    <w:rsid w:val="00582448"/>
    <w:rsid w:val="00582C8B"/>
    <w:rsid w:val="00582FA5"/>
    <w:rsid w:val="00583D87"/>
    <w:rsid w:val="00585455"/>
    <w:rsid w:val="00591C15"/>
    <w:rsid w:val="00591D15"/>
    <w:rsid w:val="005969C8"/>
    <w:rsid w:val="005A5F50"/>
    <w:rsid w:val="005B21FF"/>
    <w:rsid w:val="005B288E"/>
    <w:rsid w:val="005B5E45"/>
    <w:rsid w:val="005C35F6"/>
    <w:rsid w:val="005C5CDC"/>
    <w:rsid w:val="005C686F"/>
    <w:rsid w:val="005D24AA"/>
    <w:rsid w:val="005E15ED"/>
    <w:rsid w:val="005E5C87"/>
    <w:rsid w:val="00616B58"/>
    <w:rsid w:val="006343CF"/>
    <w:rsid w:val="00634CD9"/>
    <w:rsid w:val="006355C9"/>
    <w:rsid w:val="00636825"/>
    <w:rsid w:val="006405CB"/>
    <w:rsid w:val="006415D5"/>
    <w:rsid w:val="006428C4"/>
    <w:rsid w:val="00643E33"/>
    <w:rsid w:val="0064749B"/>
    <w:rsid w:val="00651C21"/>
    <w:rsid w:val="00653BA9"/>
    <w:rsid w:val="00657465"/>
    <w:rsid w:val="00660728"/>
    <w:rsid w:val="00663EFB"/>
    <w:rsid w:val="006736D5"/>
    <w:rsid w:val="00677AB2"/>
    <w:rsid w:val="00684262"/>
    <w:rsid w:val="006864FF"/>
    <w:rsid w:val="00687809"/>
    <w:rsid w:val="006906AF"/>
    <w:rsid w:val="00692192"/>
    <w:rsid w:val="006A44A5"/>
    <w:rsid w:val="006A5836"/>
    <w:rsid w:val="006B0586"/>
    <w:rsid w:val="006B094D"/>
    <w:rsid w:val="006B3C46"/>
    <w:rsid w:val="006B43FE"/>
    <w:rsid w:val="006C05A2"/>
    <w:rsid w:val="006C2024"/>
    <w:rsid w:val="006C5F93"/>
    <w:rsid w:val="006D05CC"/>
    <w:rsid w:val="006F07D8"/>
    <w:rsid w:val="006F28AF"/>
    <w:rsid w:val="00703108"/>
    <w:rsid w:val="00705C9E"/>
    <w:rsid w:val="00712820"/>
    <w:rsid w:val="00735B4C"/>
    <w:rsid w:val="00750595"/>
    <w:rsid w:val="00763480"/>
    <w:rsid w:val="00774B5A"/>
    <w:rsid w:val="0077562B"/>
    <w:rsid w:val="007776C2"/>
    <w:rsid w:val="00783231"/>
    <w:rsid w:val="00794A40"/>
    <w:rsid w:val="007A583C"/>
    <w:rsid w:val="007C512C"/>
    <w:rsid w:val="007D1467"/>
    <w:rsid w:val="007D177C"/>
    <w:rsid w:val="007D32B7"/>
    <w:rsid w:val="007D65CA"/>
    <w:rsid w:val="007F004F"/>
    <w:rsid w:val="00811221"/>
    <w:rsid w:val="00826C6D"/>
    <w:rsid w:val="008331C2"/>
    <w:rsid w:val="008415C0"/>
    <w:rsid w:val="008428FC"/>
    <w:rsid w:val="00847489"/>
    <w:rsid w:val="008546CE"/>
    <w:rsid w:val="00861A57"/>
    <w:rsid w:val="00867EB5"/>
    <w:rsid w:val="00881261"/>
    <w:rsid w:val="008834DC"/>
    <w:rsid w:val="00886B6C"/>
    <w:rsid w:val="008877D0"/>
    <w:rsid w:val="00887F72"/>
    <w:rsid w:val="0089023E"/>
    <w:rsid w:val="00890ED1"/>
    <w:rsid w:val="008A04DF"/>
    <w:rsid w:val="008A7567"/>
    <w:rsid w:val="008B60E8"/>
    <w:rsid w:val="008C6728"/>
    <w:rsid w:val="008C7091"/>
    <w:rsid w:val="008E4182"/>
    <w:rsid w:val="008F1526"/>
    <w:rsid w:val="009102C6"/>
    <w:rsid w:val="0091474E"/>
    <w:rsid w:val="009233FA"/>
    <w:rsid w:val="009277E2"/>
    <w:rsid w:val="00934C90"/>
    <w:rsid w:val="009377BB"/>
    <w:rsid w:val="0093787D"/>
    <w:rsid w:val="00940770"/>
    <w:rsid w:val="00942AD0"/>
    <w:rsid w:val="00943364"/>
    <w:rsid w:val="00943AF9"/>
    <w:rsid w:val="00943C31"/>
    <w:rsid w:val="00962DDA"/>
    <w:rsid w:val="0097112C"/>
    <w:rsid w:val="009711AF"/>
    <w:rsid w:val="009751E2"/>
    <w:rsid w:val="00990EBE"/>
    <w:rsid w:val="009922F9"/>
    <w:rsid w:val="0099685D"/>
    <w:rsid w:val="00997588"/>
    <w:rsid w:val="009B211D"/>
    <w:rsid w:val="009B72FF"/>
    <w:rsid w:val="009C46DF"/>
    <w:rsid w:val="009D2331"/>
    <w:rsid w:val="009D550A"/>
    <w:rsid w:val="009E05C2"/>
    <w:rsid w:val="009E2099"/>
    <w:rsid w:val="009F3E91"/>
    <w:rsid w:val="00A02F34"/>
    <w:rsid w:val="00A11D91"/>
    <w:rsid w:val="00A13470"/>
    <w:rsid w:val="00A14397"/>
    <w:rsid w:val="00A147B7"/>
    <w:rsid w:val="00A20DEC"/>
    <w:rsid w:val="00A31893"/>
    <w:rsid w:val="00A3189A"/>
    <w:rsid w:val="00A376AB"/>
    <w:rsid w:val="00A42985"/>
    <w:rsid w:val="00A43F9A"/>
    <w:rsid w:val="00A456FE"/>
    <w:rsid w:val="00A5403B"/>
    <w:rsid w:val="00A5772A"/>
    <w:rsid w:val="00A64047"/>
    <w:rsid w:val="00A709EA"/>
    <w:rsid w:val="00A71C88"/>
    <w:rsid w:val="00A80B12"/>
    <w:rsid w:val="00A8540E"/>
    <w:rsid w:val="00A85FC8"/>
    <w:rsid w:val="00A875BA"/>
    <w:rsid w:val="00A91872"/>
    <w:rsid w:val="00A93495"/>
    <w:rsid w:val="00AA3767"/>
    <w:rsid w:val="00AA427B"/>
    <w:rsid w:val="00AA70F9"/>
    <w:rsid w:val="00AB2267"/>
    <w:rsid w:val="00AB4EA9"/>
    <w:rsid w:val="00AC792B"/>
    <w:rsid w:val="00AD0B06"/>
    <w:rsid w:val="00AD2C30"/>
    <w:rsid w:val="00AD6B91"/>
    <w:rsid w:val="00AD7C62"/>
    <w:rsid w:val="00AE0A43"/>
    <w:rsid w:val="00AE34C0"/>
    <w:rsid w:val="00AF1801"/>
    <w:rsid w:val="00B02115"/>
    <w:rsid w:val="00B0448F"/>
    <w:rsid w:val="00B0780B"/>
    <w:rsid w:val="00B319A1"/>
    <w:rsid w:val="00B33AA3"/>
    <w:rsid w:val="00B34A65"/>
    <w:rsid w:val="00B37517"/>
    <w:rsid w:val="00B449D9"/>
    <w:rsid w:val="00B50F72"/>
    <w:rsid w:val="00B73505"/>
    <w:rsid w:val="00B74250"/>
    <w:rsid w:val="00B8082E"/>
    <w:rsid w:val="00BA1BCD"/>
    <w:rsid w:val="00BA2E6C"/>
    <w:rsid w:val="00BA44DB"/>
    <w:rsid w:val="00BA6016"/>
    <w:rsid w:val="00BA6B44"/>
    <w:rsid w:val="00BA7118"/>
    <w:rsid w:val="00BB2D11"/>
    <w:rsid w:val="00BC0895"/>
    <w:rsid w:val="00BC6217"/>
    <w:rsid w:val="00BD0CEC"/>
    <w:rsid w:val="00BD1881"/>
    <w:rsid w:val="00BD42E0"/>
    <w:rsid w:val="00BF3A3A"/>
    <w:rsid w:val="00BF54F8"/>
    <w:rsid w:val="00BF6B96"/>
    <w:rsid w:val="00C11FA9"/>
    <w:rsid w:val="00C26B5F"/>
    <w:rsid w:val="00C3720B"/>
    <w:rsid w:val="00C46B13"/>
    <w:rsid w:val="00C5638A"/>
    <w:rsid w:val="00C62E85"/>
    <w:rsid w:val="00C63A98"/>
    <w:rsid w:val="00C731B7"/>
    <w:rsid w:val="00C73C72"/>
    <w:rsid w:val="00C87F46"/>
    <w:rsid w:val="00C91930"/>
    <w:rsid w:val="00CA1011"/>
    <w:rsid w:val="00CA70E3"/>
    <w:rsid w:val="00CC02B9"/>
    <w:rsid w:val="00CC1098"/>
    <w:rsid w:val="00CC5394"/>
    <w:rsid w:val="00CD0053"/>
    <w:rsid w:val="00CD62B9"/>
    <w:rsid w:val="00CE434F"/>
    <w:rsid w:val="00CF67C8"/>
    <w:rsid w:val="00D01115"/>
    <w:rsid w:val="00D02A4F"/>
    <w:rsid w:val="00D05C63"/>
    <w:rsid w:val="00D05CC1"/>
    <w:rsid w:val="00D143CB"/>
    <w:rsid w:val="00D16023"/>
    <w:rsid w:val="00D16CE1"/>
    <w:rsid w:val="00D26BDB"/>
    <w:rsid w:val="00D26D0F"/>
    <w:rsid w:val="00D32ADD"/>
    <w:rsid w:val="00D3782E"/>
    <w:rsid w:val="00D403D4"/>
    <w:rsid w:val="00D412BA"/>
    <w:rsid w:val="00D46F89"/>
    <w:rsid w:val="00D50A23"/>
    <w:rsid w:val="00D51EB2"/>
    <w:rsid w:val="00D60149"/>
    <w:rsid w:val="00D60722"/>
    <w:rsid w:val="00D75AA5"/>
    <w:rsid w:val="00D76149"/>
    <w:rsid w:val="00D80C64"/>
    <w:rsid w:val="00D81A58"/>
    <w:rsid w:val="00D839FB"/>
    <w:rsid w:val="00D95AFE"/>
    <w:rsid w:val="00DA41BA"/>
    <w:rsid w:val="00DA4321"/>
    <w:rsid w:val="00DB18EB"/>
    <w:rsid w:val="00DB3032"/>
    <w:rsid w:val="00DC1C72"/>
    <w:rsid w:val="00DC2AF5"/>
    <w:rsid w:val="00DD6812"/>
    <w:rsid w:val="00E00817"/>
    <w:rsid w:val="00E03E05"/>
    <w:rsid w:val="00E067C8"/>
    <w:rsid w:val="00E15379"/>
    <w:rsid w:val="00E16BF7"/>
    <w:rsid w:val="00E206B6"/>
    <w:rsid w:val="00E21D6A"/>
    <w:rsid w:val="00E22315"/>
    <w:rsid w:val="00E24BA2"/>
    <w:rsid w:val="00E26A2F"/>
    <w:rsid w:val="00E30B6A"/>
    <w:rsid w:val="00E333F6"/>
    <w:rsid w:val="00E37370"/>
    <w:rsid w:val="00E40742"/>
    <w:rsid w:val="00E51A98"/>
    <w:rsid w:val="00E546B4"/>
    <w:rsid w:val="00E63F6F"/>
    <w:rsid w:val="00E65FFA"/>
    <w:rsid w:val="00E67A33"/>
    <w:rsid w:val="00E738DB"/>
    <w:rsid w:val="00E745D4"/>
    <w:rsid w:val="00E77D79"/>
    <w:rsid w:val="00E8489A"/>
    <w:rsid w:val="00E84E86"/>
    <w:rsid w:val="00E97AB8"/>
    <w:rsid w:val="00EA1978"/>
    <w:rsid w:val="00EB03D3"/>
    <w:rsid w:val="00EB6316"/>
    <w:rsid w:val="00EC29C3"/>
    <w:rsid w:val="00ED4D5D"/>
    <w:rsid w:val="00ED66E9"/>
    <w:rsid w:val="00EE67DC"/>
    <w:rsid w:val="00EF4B2A"/>
    <w:rsid w:val="00F02151"/>
    <w:rsid w:val="00F05503"/>
    <w:rsid w:val="00F20CE1"/>
    <w:rsid w:val="00F2570D"/>
    <w:rsid w:val="00F276B1"/>
    <w:rsid w:val="00F30F09"/>
    <w:rsid w:val="00F377F9"/>
    <w:rsid w:val="00F70675"/>
    <w:rsid w:val="00F75C16"/>
    <w:rsid w:val="00F81F3E"/>
    <w:rsid w:val="00FA40B1"/>
    <w:rsid w:val="00FA5F55"/>
    <w:rsid w:val="00FA7E53"/>
    <w:rsid w:val="00FB12C9"/>
    <w:rsid w:val="00FB66A9"/>
    <w:rsid w:val="00FC2B40"/>
    <w:rsid w:val="00FC2D79"/>
    <w:rsid w:val="00FC3482"/>
    <w:rsid w:val="00FC6637"/>
    <w:rsid w:val="00FE215D"/>
    <w:rsid w:val="00FE2C22"/>
    <w:rsid w:val="00FF58CE"/>
    <w:rsid w:val="00FF62F4"/>
    <w:rsid w:val="04CB2633"/>
    <w:rsid w:val="0897107C"/>
    <w:rsid w:val="09202DDB"/>
    <w:rsid w:val="17A27073"/>
    <w:rsid w:val="18811653"/>
    <w:rsid w:val="18D07033"/>
    <w:rsid w:val="18FE723E"/>
    <w:rsid w:val="19F33BB6"/>
    <w:rsid w:val="23DD1F3A"/>
    <w:rsid w:val="26E27DBA"/>
    <w:rsid w:val="28D41861"/>
    <w:rsid w:val="2C2C457C"/>
    <w:rsid w:val="2C4F5F75"/>
    <w:rsid w:val="2D7A25C7"/>
    <w:rsid w:val="2DC23B73"/>
    <w:rsid w:val="35337D16"/>
    <w:rsid w:val="35FC519E"/>
    <w:rsid w:val="3ABA0EF7"/>
    <w:rsid w:val="3FF0076A"/>
    <w:rsid w:val="49005F90"/>
    <w:rsid w:val="4CDB0F05"/>
    <w:rsid w:val="55924C94"/>
    <w:rsid w:val="5628392A"/>
    <w:rsid w:val="57A53A3A"/>
    <w:rsid w:val="5A821E11"/>
    <w:rsid w:val="5AA915A4"/>
    <w:rsid w:val="642D3D62"/>
    <w:rsid w:val="65564C99"/>
    <w:rsid w:val="662B3AF2"/>
    <w:rsid w:val="66AB0611"/>
    <w:rsid w:val="66AD747D"/>
    <w:rsid w:val="69582E73"/>
    <w:rsid w:val="6AB00EAB"/>
    <w:rsid w:val="6D332830"/>
    <w:rsid w:val="6D4C7915"/>
    <w:rsid w:val="6D9B3DB6"/>
    <w:rsid w:val="72395388"/>
    <w:rsid w:val="750A6A97"/>
    <w:rsid w:val="751A2A00"/>
    <w:rsid w:val="76757A36"/>
    <w:rsid w:val="77461C00"/>
    <w:rsid w:val="791340A3"/>
    <w:rsid w:val="7BDE6780"/>
    <w:rsid w:val="7D8A3CD2"/>
    <w:rsid w:val="7F2F323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qFormat="1" w:unhideWhenUsed="0" w:uiPriority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qFormat/>
    <w:uiPriority w:val="0"/>
    <w:pPr>
      <w:jc w:val="left"/>
    </w:pPr>
  </w:style>
  <w:style w:type="paragraph" w:styleId="4">
    <w:name w:val="Body Text"/>
    <w:basedOn w:val="1"/>
    <w:qFormat/>
    <w:uiPriority w:val="0"/>
    <w:pPr>
      <w:jc w:val="center"/>
    </w:pPr>
    <w:rPr>
      <w:rFonts w:ascii="仿宋_GB2312"/>
      <w:sz w:val="44"/>
    </w:rPr>
  </w:style>
  <w:style w:type="paragraph" w:styleId="5">
    <w:name w:val="Balloon Text"/>
    <w:basedOn w:val="1"/>
    <w:semiHidden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annotation subject"/>
    <w:basedOn w:val="3"/>
    <w:next w:val="3"/>
    <w:semiHidden/>
    <w:qFormat/>
    <w:uiPriority w:val="0"/>
    <w:rPr>
      <w:b/>
      <w:bCs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qFormat/>
    <w:uiPriority w:val="0"/>
  </w:style>
  <w:style w:type="character" w:styleId="13">
    <w:name w:val="annotation reference"/>
    <w:semiHidden/>
    <w:qFormat/>
    <w:uiPriority w:val="0"/>
    <w:rPr>
      <w:sz w:val="21"/>
      <w:szCs w:val="21"/>
    </w:rPr>
  </w:style>
  <w:style w:type="paragraph" w:customStyle="1" w:styleId="14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5">
    <w:name w:val="Char1 Char Char Char Char Char Char Char Char Char"/>
    <w:basedOn w:val="1"/>
    <w:qFormat/>
    <w:uiPriority w:val="0"/>
    <w:rPr>
      <w:rFonts w:ascii="Tahoma" w:hAnsi="Tahoma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system32\iWebOA_Blank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iWebOA_Blank</Template>
  <Pages>1</Pages>
  <Words>295</Words>
  <Characters>300</Characters>
  <Lines>12</Lines>
  <Paragraphs>3</Paragraphs>
  <TotalTime>3</TotalTime>
  <ScaleCrop>false</ScaleCrop>
  <LinksUpToDate>false</LinksUpToDate>
  <CharactersWithSpaces>439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2019-07-10T02:18:00Z</dcterms:created>
  <dc:creator>ZWT</dc:creator>
  <cp:lastModifiedBy>ZWT</cp:lastModifiedBy>
  <cp:lastPrinted>2017-07-20T02:52:00Z</cp:lastPrinted>
  <dcterms:modified xsi:type="dcterms:W3CDTF">2024-08-27T07:58:05Z</dcterms:modified>
  <dc:title>大家好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2807FDCC5DE3492F8E77217E3BFAEE67_12</vt:lpwstr>
  </property>
</Properties>
</file>